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40F" w:rsidRDefault="00C8418D" w:rsidP="0036640F">
      <w:pPr>
        <w:rPr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22.2pt;margin-top:.75pt;width:272.3pt;height:135.7pt;z-index:251667456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bN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1LNFDBBJ3pr6iMw6Mww4LiQKrXE/KOlwuCvqv+/B&#10;cUrkB43dWYyn07gNSZnOrgtU3KVle2kBzRCqooGSQVyHtEGJN3uLXdyIxO9LJqeUcWgT7acFi1tx&#10;qSevl9/A6gk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DFvVbNKAIAAE4EAAAOAAAAAAAAAAAAAAAAAC4CAABkcnMvZTJvRG9j&#10;LnhtbFBLAQItABQABgAIAAAAIQD9LzLW2wAAAAUBAAAPAAAAAAAAAAAAAAAAAIIEAABkcnMvZG93&#10;bnJldi54bWxQSwUGAAAAAAQABADzAAAAigUAAAAA&#10;">
            <v:textbox style="mso-fit-shape-to-text:t">
              <w:txbxContent>
                <w:bookmarkStart w:id="0" w:name="_GoBack"/>
                <w:bookmarkEnd w:id="0"/>
                <w:p w:rsidR="00C8418D" w:rsidRPr="005967B0" w:rsidRDefault="00C8418D" w:rsidP="00C8418D">
                  <w:r w:rsidRPr="005967B0">
                    <w:fldChar w:fldCharType="begin"/>
                  </w:r>
                  <w:r w:rsidRPr="005967B0">
                    <w:instrText xml:space="preserve"> HYPERLINK "http://www.ictgames.com/resources.html" </w:instrText>
                  </w:r>
                  <w:r w:rsidRPr="005967B0">
                    <w:fldChar w:fldCharType="separate"/>
                  </w:r>
                  <w:r w:rsidRPr="005967B0">
                    <w:rPr>
                      <w:rStyle w:val="Hyperlink"/>
                    </w:rPr>
                    <w:t>http://www.ictgames.com/resources.html</w:t>
                  </w:r>
                  <w:r w:rsidRPr="005967B0">
                    <w:rPr>
                      <w:rStyle w:val="Hyperlink"/>
                    </w:rPr>
                    <w:fldChar w:fldCharType="end"/>
                  </w:r>
                </w:p>
                <w:p w:rsidR="00C8418D" w:rsidRPr="005967B0" w:rsidRDefault="00C8418D" w:rsidP="00C8418D">
                  <w:hyperlink r:id="rId6" w:history="1">
                    <w:r w:rsidRPr="005967B0">
                      <w:rPr>
                        <w:rStyle w:val="Hyperlink"/>
                      </w:rPr>
                      <w:t>http://www.fun4thebrain.com/division.html</w:t>
                    </w:r>
                  </w:hyperlink>
                  <w:r w:rsidRPr="005967B0">
                    <w:t>.</w:t>
                  </w:r>
                </w:p>
                <w:p w:rsidR="00C8418D" w:rsidRDefault="001E20C4">
                  <w:hyperlink r:id="rId7" w:history="1">
                    <w:r>
                      <w:rPr>
                        <w:rStyle w:val="Hyperlink"/>
                      </w:rPr>
                      <w:t>https://mathsframe.co.uk/</w:t>
                    </w:r>
                  </w:hyperlink>
                  <w:r w:rsidR="003207A5">
                    <w:rPr>
                      <w:u w:val="none"/>
                    </w:rPr>
                    <w:t xml:space="preserve"> </w:t>
                  </w:r>
                  <w:r>
                    <w:t xml:space="preserve"> for general games</w:t>
                  </w:r>
                </w:p>
                <w:p w:rsidR="001E20C4" w:rsidRDefault="001E20C4">
                  <w:hyperlink r:id="rId8" w:history="1">
                    <w:r>
                      <w:rPr>
                        <w:rStyle w:val="Hyperlink"/>
                      </w:rPr>
                      <w:t>https://mathsframe.co.uk/en/resources/resource/477/Multiplication-Tables-Check</w:t>
                    </w:r>
                  </w:hyperlink>
                  <w:r>
                    <w:t xml:space="preserve"> </w:t>
                  </w:r>
                </w:p>
                <w:p w:rsidR="001E20C4" w:rsidRDefault="001E20C4">
                  <w:hyperlink r:id="rId9" w:history="1">
                    <w:r>
                      <w:rPr>
                        <w:rStyle w:val="Hyperlink"/>
                      </w:rPr>
                      <w:t>https://www.abcya.com/</w:t>
                    </w:r>
                  </w:hyperlink>
                </w:p>
                <w:p w:rsidR="001E20C4" w:rsidRDefault="001E20C4">
                  <w:hyperlink r:id="rId10" w:history="1">
                    <w:r>
                      <w:rPr>
                        <w:rStyle w:val="Hyperlink"/>
                      </w:rPr>
                      <w:t>https://www.timestables.co.uk/</w:t>
                    </w:r>
                  </w:hyperlink>
                </w:p>
                <w:p w:rsidR="001E20C4" w:rsidRDefault="001E20C4" w:rsidP="003207A5">
                  <w:hyperlink r:id="rId11" w:history="1">
                    <w:r>
                      <w:rPr>
                        <w:rStyle w:val="Hyperlink"/>
                      </w:rPr>
                      <w:t>https://primarygames.co.uk/pg7/wwmulti.html</w:t>
                    </w:r>
                  </w:hyperlink>
                  <w:r>
                    <w:t xml:space="preserve"> </w:t>
                  </w:r>
                  <w:r w:rsidR="003207A5">
                    <w:rPr>
                      <w:u w:val="none"/>
                    </w:rPr>
                    <w:t xml:space="preserve"> </w:t>
                  </w:r>
                  <w:proofErr w:type="spellStart"/>
                  <w:r>
                    <w:t>wipeout</w:t>
                  </w:r>
                  <w:proofErr w:type="spellEnd"/>
                  <w:r>
                    <w:t xml:space="preserve"> wall</w:t>
                  </w:r>
                </w:p>
                <w:p w:rsidR="00C07011" w:rsidRDefault="00C07011" w:rsidP="003207A5">
                  <w:hyperlink r:id="rId12" w:history="1">
                    <w:r>
                      <w:rPr>
                        <w:rStyle w:val="Hyperlink"/>
                      </w:rPr>
                      <w:t>https://matr.org/blog/fun-maths-games-activities-for-kids/</w:t>
                    </w:r>
                  </w:hyperlink>
                  <w:r>
                    <w:t xml:space="preserve">  </w:t>
                  </w:r>
                  <w:r w:rsidRPr="003207A5">
                    <w:rPr>
                      <w:u w:val="none"/>
                    </w:rPr>
                    <w:t>a fabulous list of maths games online and offline covering all areas of the maths curriculum</w:t>
                  </w:r>
                </w:p>
              </w:txbxContent>
            </v:textbox>
          </v:shape>
        </w:pict>
      </w:r>
      <w:r w:rsidR="0036640F">
        <w:rPr>
          <w:sz w:val="20"/>
          <w:szCs w:val="20"/>
        </w:rPr>
        <w:t>.</w:t>
      </w:r>
    </w:p>
    <w:p w:rsidR="00E966F1" w:rsidRPr="0087096E" w:rsidRDefault="0036640F" w:rsidP="0036640F">
      <w:pPr>
        <w:rPr>
          <w:sz w:val="20"/>
          <w:szCs w:val="20"/>
          <w:u w:val="none"/>
        </w:rPr>
      </w:pPr>
      <w:r>
        <w:rPr>
          <w:noProof/>
          <w:lang w:eastAsia="en-GB"/>
        </w:rPr>
        <w:pict>
          <v:shape id="Text Box 3" o:spid="_x0000_s1028" type="#_x0000_t202" style="position:absolute;left:0;text-align:left;margin-left:404.3pt;margin-top:271.35pt;width:314.65pt;height:175.2pt;z-index:251655168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" filled="f" stroked="f" strokeweight="2pt">
            <v:textbox style="mso-next-textbox:#Text Box 3" inset="2.88pt,2.88pt,2.88pt,2.88pt">
              <w:txbxContent>
                <w:p w:rsidR="00E966F1" w:rsidRPr="0036640F" w:rsidRDefault="00E966F1" w:rsidP="0036640F">
                  <w:pPr>
                    <w:rPr>
                      <w:b w:val="0"/>
                      <w:u w:val="none"/>
                    </w:rPr>
                  </w:pPr>
                  <w:r w:rsidRPr="0036640F">
                    <w:rPr>
                      <w:b w:val="0"/>
                      <w:u w:val="none"/>
                    </w:rPr>
                    <w:t xml:space="preserve">These games and activities are designed to help you support your child with their learning of the times tables. </w:t>
                  </w:r>
                </w:p>
                <w:p w:rsidR="00E966F1" w:rsidRPr="0036640F" w:rsidRDefault="00E966F1" w:rsidP="0036640F">
                  <w:pPr>
                    <w:rPr>
                      <w:b w:val="0"/>
                      <w:u w:val="none"/>
                    </w:rPr>
                  </w:pPr>
                  <w:r w:rsidRPr="0036640F">
                    <w:rPr>
                      <w:b w:val="0"/>
                      <w:u w:val="none"/>
                    </w:rPr>
                    <w:t> </w:t>
                  </w:r>
                </w:p>
                <w:p w:rsidR="00E966F1" w:rsidRPr="00A346B4" w:rsidRDefault="00E966F1" w:rsidP="0036640F">
                  <w:r w:rsidRPr="0036640F">
                    <w:rPr>
                      <w:b w:val="0"/>
                      <w:u w:val="none"/>
                    </w:rPr>
                    <w:t>Specific year groups study different times tables throughout the year, however these activities work</w:t>
                  </w:r>
                  <w:r w:rsidRPr="00A346B4">
                    <w:t xml:space="preserve"> </w:t>
                  </w:r>
                  <w:r w:rsidRPr="0036640F">
                    <w:rPr>
                      <w:b w:val="0"/>
                      <w:u w:val="none"/>
                    </w:rPr>
                    <w:t>with them all!</w:t>
                  </w:r>
                </w:p>
                <w:p w:rsidR="00E966F1" w:rsidRDefault="00E966F1" w:rsidP="0036640F"/>
              </w:txbxContent>
            </v:textbox>
          </v:shape>
        </w:pict>
      </w: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30" type="#_x0000_t75" alt="Article Image" style="position:absolute;left:0;text-align:left;margin-left:519.15pt;margin-top:140.75pt;width:76.8pt;height:76.8pt;z-index:251651072;visibility:visible">
            <v:imagedata r:id="rId13" o:title=""/>
          </v:shape>
        </w:pict>
      </w:r>
      <w:r>
        <w:rPr>
          <w:noProof/>
          <w:lang w:eastAsia="en-GB"/>
        </w:rPr>
        <w:pict>
          <v:shape id="_x0000_s1027" type="#_x0000_t202" style="position:absolute;left:0;text-align:left;margin-left:435.15pt;margin-top:33.25pt;width:273.6pt;height:96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" stroked="f">
            <v:textbox style="mso-next-textbox:#_x0000_s1027">
              <w:txbxContent>
                <w:p w:rsidR="00E966F1" w:rsidRPr="0036640F" w:rsidRDefault="0036640F" w:rsidP="0036640F">
                  <w:r w:rsidRPr="0036640F">
                    <w:t>GAMES AND STRATEGIES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9" type="#_x0000_t144" style="position:absolute;left:0;text-align:left;margin-left:404.3pt;margin-top:12.65pt;width:304.45pt;height:126pt;z-index:251663360;mso-wrap-distance-left:2.88pt;mso-wrap-distance-top:2.88pt;mso-wrap-distance-right:2.88pt;mso-wrap-distance-bottom:2.88pt" adj="-10526605" fillcolor="blue" stroked="f" strokecolor="yellow" strokeweight="1.5pt" o:cliptowrap="t">
            <v:shadow color="#868686"/>
            <v:textpath style="font-family:&quot;Calibri&quot;;font-weight:bold" fitshape="t" trim="t" string="Maths at Home&#10;Times table &#10;Games and Strategies"/>
          </v:shape>
        </w:pict>
      </w:r>
      <w:r w:rsidR="00AB1A96">
        <w:rPr>
          <w:noProof/>
          <w:lang w:eastAsia="en-GB"/>
        </w:rPr>
        <w:pict>
          <v:shape id="Text Box 2" o:spid="_x0000_s1026" type="#_x0000_t202" style="position:absolute;left:0;text-align:left;margin-left:456.15pt;margin-top:485.8pt;width:273.6pt;height:100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" stroked="f">
            <v:textbox style="mso-next-textbox:#Text Box 2;mso-fit-shape-to-text:t">
              <w:txbxContent>
                <w:p w:rsidR="00E966F1" w:rsidRPr="00474597" w:rsidRDefault="00E966F1" w:rsidP="0036640F"/>
              </w:txbxContent>
            </v:textbox>
          </v:shape>
        </w:pict>
      </w:r>
      <w:r w:rsidR="00AB1A96">
        <w:rPr>
          <w:noProof/>
          <w:lang w:eastAsia="en-GB"/>
        </w:rPr>
        <w:pict>
          <v:shape id="Text Box 121" o:spid="_x0000_s1031" type="#_x0000_t202" alt="Microphone" style="position:absolute;left:0;text-align:left;margin-left:458.05pt;margin-top:144.7pt;width:22.8pt;height:33.5pt;z-index:251650048;visibility:visible;mso-wrap-style:non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" filled="f" stroked="f">
            <v:textbox style="mso-next-textbox:#Text Box 121;mso-fit-shape-to-text:t">
              <w:txbxContent>
                <w:p w:rsidR="00E966F1" w:rsidRDefault="00E966F1" w:rsidP="0036640F"/>
              </w:txbxContent>
            </v:textbox>
            <w10:wrap anchorx="page" anchory="page"/>
          </v:shape>
        </w:pict>
      </w:r>
      <w:r w:rsidR="00E966F1" w:rsidRPr="00E96CC6">
        <w:br w:type="page"/>
      </w:r>
      <w:r w:rsidR="00C902B0">
        <w:rPr>
          <w:noProof/>
          <w:lang w:eastAsia="en-GB"/>
        </w:rPr>
        <w:lastRenderedPageBreak/>
        <w:pict>
          <v:shape id="_x0000_s1033" type="#_x0000_t202" style="position:absolute;left:0;text-align:left;margin-left:-8.45pt;margin-top:-23pt;width:337.8pt;height:9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" stroked="f">
            <v:textbox style="mso-next-textbox:#_x0000_s1033">
              <w:txbxContent>
                <w:p w:rsidR="00E966F1" w:rsidRPr="0036640F" w:rsidRDefault="00E966F1" w:rsidP="0036640F">
                  <w:pPr>
                    <w:rPr>
                      <w:b w:val="0"/>
                      <w:u w:val="none"/>
                    </w:rPr>
                  </w:pPr>
                  <w:r w:rsidRPr="0036640F">
                    <w:rPr>
                      <w:b w:val="0"/>
                      <w:u w:val="none"/>
                    </w:rPr>
                    <w:t>I’m sure we all remember standing up, chanting tables at school (I know I do)! Learning by rote is one strategy, but there are also other activities we can do with children to help them learn their tables.</w:t>
                  </w:r>
                </w:p>
                <w:p w:rsidR="00E966F1" w:rsidRPr="0036640F" w:rsidRDefault="00E966F1" w:rsidP="0036640F">
                  <w:pPr>
                    <w:rPr>
                      <w:b w:val="0"/>
                      <w:u w:val="none"/>
                    </w:rPr>
                  </w:pPr>
                </w:p>
                <w:p w:rsidR="00E966F1" w:rsidRPr="00A346B4" w:rsidRDefault="00E966F1" w:rsidP="0036640F">
                  <w:r w:rsidRPr="00A346B4">
                    <w:t>The aim of this booklet is to show you some strategies we use in school and that you could try at home to help children with their tables.</w:t>
                  </w:r>
                </w:p>
              </w:txbxContent>
            </v:textbox>
          </v:shape>
        </w:pict>
      </w:r>
      <w:r w:rsidR="00C902B0">
        <w:rPr>
          <w:noProof/>
          <w:lang w:eastAsia="en-GB"/>
        </w:rPr>
        <w:pict>
          <v:shape id="Picture 25" o:spid="_x0000_s1032" type="#_x0000_t75" style="position:absolute;left:0;text-align:left;margin-left:389.8pt;margin-top:-23pt;width:329.65pt;height:541.6pt;z-index:-251654144;visibility:visible" wrapcoords="-49 0 -49 21570 21600 21570 21600 0 -49 0">
            <v:imagedata r:id="rId14" o:title=""/>
            <w10:wrap type="tight"/>
          </v:shape>
        </w:pict>
      </w:r>
    </w:p>
    <w:p w:rsidR="00E966F1" w:rsidRPr="00A346B4" w:rsidRDefault="00E966F1" w:rsidP="0036640F"/>
    <w:p w:rsidR="00E966F1" w:rsidRDefault="0036640F" w:rsidP="0036640F">
      <w:r>
        <w:rPr>
          <w:noProof/>
          <w:lang w:eastAsia="en-GB"/>
        </w:rPr>
        <w:pict>
          <v:shape id="_x0000_s1034" type="#_x0000_t202" style="position:absolute;left:0;text-align:left;margin-left:25pt;margin-top:20.65pt;width:273.6pt;height:33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" stroked="f">
            <v:textbox style="mso-next-textbox:#_x0000_s1034;mso-fit-shape-to-text:t">
              <w:txbxContent>
                <w:p w:rsidR="00E966F1" w:rsidRPr="00A346B4" w:rsidRDefault="00E966F1" w:rsidP="0036640F">
                  <w:r w:rsidRPr="00A346B4">
                    <w:t>Times table square</w:t>
                  </w:r>
                </w:p>
              </w:txbxContent>
            </v:textbox>
          </v:shape>
        </w:pict>
      </w:r>
    </w:p>
    <w:p w:rsidR="00E966F1" w:rsidRDefault="0036640F" w:rsidP="0036640F">
      <w:r>
        <w:rPr>
          <w:noProof/>
          <w:lang w:eastAsia="en-GB"/>
        </w:rPr>
        <w:pict>
          <v:shape id="_x0000_s1035" type="#_x0000_t202" style="position:absolute;left:0;text-align:left;margin-left:-20.05pt;margin-top:21.3pt;width:352.4pt;height:141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" stroked="f">
            <v:textbox style="mso-next-textbox:#_x0000_s1035">
              <w:txbxContent>
                <w:p w:rsidR="00E966F1" w:rsidRPr="0036640F" w:rsidRDefault="00E966F1" w:rsidP="0036640F">
                  <w:pPr>
                    <w:rPr>
                      <w:b w:val="0"/>
                      <w:u w:val="none"/>
                    </w:rPr>
                  </w:pPr>
                  <w:r w:rsidRPr="0036640F">
                    <w:rPr>
                      <w:b w:val="0"/>
                      <w:u w:val="none"/>
                    </w:rPr>
                    <w:t xml:space="preserve">Using a times table square is a good way to help visualise all the answers and see the different patterns that occur. In the example below, all the square number answers have been coloured in. </w:t>
                  </w:r>
                </w:p>
                <w:p w:rsidR="00E966F1" w:rsidRDefault="00E966F1" w:rsidP="0036640F">
                  <w:r w:rsidRPr="0036640F">
                    <w:rPr>
                      <w:b w:val="0"/>
                      <w:u w:val="none"/>
                    </w:rPr>
                    <w:t>You could create a new times table square for each table</w:t>
                  </w:r>
                  <w:r w:rsidRPr="00A346B4">
                    <w:t xml:space="preserve"> </w:t>
                  </w:r>
                  <w:r w:rsidRPr="0036640F">
                    <w:rPr>
                      <w:b w:val="0"/>
                      <w:u w:val="none"/>
                    </w:rPr>
                    <w:t>and see what patterns are created!</w:t>
                  </w:r>
                </w:p>
                <w:p w:rsidR="00E966F1" w:rsidRPr="00A346B4" w:rsidRDefault="00E966F1" w:rsidP="0036640F">
                  <w:r>
                    <w:t>You could look for patterns, such as how the digits change in the 9 times table.</w:t>
                  </w:r>
                </w:p>
                <w:p w:rsidR="00E966F1" w:rsidRPr="00A346B4" w:rsidRDefault="00E966F1" w:rsidP="0036640F"/>
                <w:p w:rsidR="00E966F1" w:rsidRPr="00A346B4" w:rsidRDefault="00E966F1" w:rsidP="0036640F"/>
                <w:p w:rsidR="00E966F1" w:rsidRPr="00A346B4" w:rsidRDefault="00E966F1" w:rsidP="0036640F"/>
              </w:txbxContent>
            </v:textbox>
          </v:shape>
        </w:pict>
      </w:r>
    </w:p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C902B0" w:rsidP="0036640F">
      <w:r>
        <w:rPr>
          <w:noProof/>
          <w:lang w:eastAsia="en-GB"/>
        </w:rPr>
        <w:pict>
          <v:shape id="Picture 5" o:spid="_x0000_s1036" type="#_x0000_t75" alt="Image result for times table grid with highlighted 3s" style="position:absolute;left:0;text-align:left;margin-left:-25.45pt;margin-top:20.8pt;width:349.4pt;height:258.75pt;z-index:-251664384;visibility:visible" wrapcoords="-46 0 -46 21537 21600 21537 21600 0 -46 0">
            <v:imagedata r:id="rId15" o:title=""/>
            <w10:wrap type="tight"/>
          </v:shape>
        </w:pict>
      </w:r>
    </w:p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E966F1" w:rsidP="0036640F"/>
    <w:p w:rsidR="00E966F1" w:rsidRDefault="00C902B0" w:rsidP="0036640F">
      <w:r>
        <w:rPr>
          <w:noProof/>
          <w:lang w:eastAsia="en-GB"/>
        </w:rPr>
        <w:lastRenderedPageBreak/>
        <w:pict>
          <v:shape id="Picture 9" o:spid="_x0000_s1039" type="#_x0000_t75" style="position:absolute;left:0;text-align:left;margin-left:-25.05pt;margin-top:-21.65pt;width:5in;height:545.7pt;z-index:-251662336;visibility:visible" wrapcoords="-45 0 -45 21570 21600 21570 21600 0 -45 0">
            <v:imagedata r:id="rId16" o:title=""/>
            <w10:wrap type="tight"/>
          </v:shape>
        </w:pict>
      </w:r>
      <w:r>
        <w:rPr>
          <w:noProof/>
          <w:lang w:eastAsia="en-GB"/>
        </w:rPr>
        <w:pict>
          <v:shape id="_x0000_s1038" type="#_x0000_t202" style="position:absolute;left:0;text-align:left;margin-left:65.65pt;margin-top:-21.85pt;width:313.8pt;height:545.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" strokecolor="#044fc8" strokeweight="2.5pt">
            <v:textbox style="mso-next-textbox:#_x0000_s1038">
              <w:txbxContent>
                <w:p w:rsidR="00E966F1" w:rsidRDefault="00E966F1" w:rsidP="0036640F"/>
                <w:p w:rsidR="00E966F1" w:rsidRDefault="00E966F1" w:rsidP="0036640F"/>
                <w:p w:rsidR="00E966F1" w:rsidRDefault="00AB1A96" w:rsidP="0036640F">
                  <w:r>
                    <w:rPr>
                      <w:noProof/>
                      <w:lang w:eastAsia="en-GB"/>
                    </w:rPr>
                    <w:pict>
                      <v:shape id="_x0000_i1050" type="#_x0000_t75" alt="Image result for counting stick" style="width:4in;height:167.65pt;visibility:visible">
                        <v:imagedata r:id="rId17" o:title=""/>
                      </v:shape>
                    </w:pict>
                  </w:r>
                </w:p>
                <w:p w:rsidR="00E966F1" w:rsidRPr="00CA0976" w:rsidRDefault="00E966F1" w:rsidP="0036640F">
                  <w:r w:rsidRPr="00CA0976">
                    <w:t xml:space="preserve">A really useful method for learning all the times </w:t>
                  </w:r>
                  <w:proofErr w:type="gramStart"/>
                  <w:r w:rsidRPr="00CA0976">
                    <w:t>tables is</w:t>
                  </w:r>
                  <w:proofErr w:type="gramEnd"/>
                  <w:r w:rsidRPr="00CA0976">
                    <w:t xml:space="preserve"> with a counting stick. </w:t>
                  </w:r>
                </w:p>
                <w:p w:rsidR="00E966F1" w:rsidRPr="00CA0976" w:rsidRDefault="00E966F1" w:rsidP="0036640F">
                  <w:r w:rsidRPr="00CA0976">
                    <w:t>Each of the answers is placed on the stick and a discussion is held about how to use this fact to f</w:t>
                  </w:r>
                  <w:r>
                    <w:t xml:space="preserve">ind another answer in the times </w:t>
                  </w:r>
                  <w:r w:rsidRPr="00CA0976">
                    <w:t xml:space="preserve">table. This then shows children that they can </w:t>
                  </w:r>
                  <w:r w:rsidRPr="00CA0976">
                    <w:rPr>
                      <w:i/>
                    </w:rPr>
                    <w:t>work out</w:t>
                  </w:r>
                  <w:r w:rsidRPr="00CA0976">
                    <w:t xml:space="preserve"> the answers even if they can’t remember them.</w:t>
                  </w:r>
                </w:p>
                <w:p w:rsidR="00E966F1" w:rsidRDefault="00E966F1" w:rsidP="0036640F">
                  <w:r w:rsidRPr="00CA0976">
                    <w:t xml:space="preserve">This strategy is used in our school and can be viewed on </w:t>
                  </w:r>
                  <w:proofErr w:type="spellStart"/>
                  <w:r w:rsidRPr="00CA0976">
                    <w:t>Youtube</w:t>
                  </w:r>
                  <w:proofErr w:type="spellEnd"/>
                  <w:r w:rsidRPr="00CA0976">
                    <w:t xml:space="preserve"> at:</w:t>
                  </w:r>
                </w:p>
                <w:p w:rsidR="00E966F1" w:rsidRPr="00CA0976" w:rsidRDefault="00AB1A96" w:rsidP="0036640F">
                  <w:pPr>
                    <w:rPr>
                      <w:sz w:val="24"/>
                      <w:szCs w:val="24"/>
                      <w:u w:val="none"/>
                    </w:rPr>
                  </w:pPr>
                  <w:hyperlink r:id="rId18" w:history="1">
                    <w:r w:rsidR="00E966F1" w:rsidRPr="00CA0976">
                      <w:rPr>
                        <w:rStyle w:val="Hyperlink"/>
                        <w:rFonts w:cs="Calibri"/>
                        <w:sz w:val="24"/>
                        <w:szCs w:val="24"/>
                      </w:rPr>
                      <w:t>https://www.youtube.com/watch?v=B8lO_wl2Iys&amp;t=26s</w:t>
                    </w:r>
                  </w:hyperlink>
                  <w:r w:rsidR="00E966F1" w:rsidRPr="00CA0976">
                    <w:rPr>
                      <w:sz w:val="24"/>
                      <w:szCs w:val="24"/>
                      <w:u w:val="none"/>
                    </w:rPr>
                    <w:t xml:space="preserve"> </w:t>
                  </w:r>
                </w:p>
                <w:p w:rsidR="00E966F1" w:rsidRDefault="00E966F1" w:rsidP="0036640F">
                  <w:r>
                    <w:t>Or,</w:t>
                  </w:r>
                </w:p>
                <w:p w:rsidR="00E966F1" w:rsidRDefault="00E966F1" w:rsidP="0036640F"/>
                <w:p w:rsidR="00E966F1" w:rsidRPr="00CA0976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  <w:p w:rsidR="00E966F1" w:rsidRDefault="00E966F1" w:rsidP="0036640F"/>
              </w:txbxContent>
            </v:textbox>
          </v:shape>
        </w:pict>
      </w:r>
      <w:r>
        <w:rPr>
          <w:noProof/>
          <w:lang w:eastAsia="en-GB"/>
        </w:rPr>
        <w:pict>
          <v:shape id="Text Box 21" o:spid="_x0000_s1037" type="#_x0000_t202" style="position:absolute;left:0;text-align:left;margin-left:65.65pt;margin-top:-4.55pt;width:300.4pt;height:5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" filled="f" stroked="f">
            <v:textbox style="mso-next-textbox:#Text Box 21">
              <w:txbxContent>
                <w:p w:rsidR="00E966F1" w:rsidRPr="00A03CAC" w:rsidRDefault="00E966F1" w:rsidP="0036640F">
                  <w:r w:rsidRPr="00A03CAC">
                    <w:t>Counting Stick!</w:t>
                  </w:r>
                </w:p>
              </w:txbxContent>
            </v:textbox>
          </v:shape>
        </w:pict>
      </w:r>
    </w:p>
    <w:p w:rsidR="00E966F1" w:rsidRDefault="00E966F1" w:rsidP="0036640F"/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C902B0" w:rsidP="0036640F">
      <w:pPr>
        <w:rPr>
          <w:noProof/>
        </w:rPr>
      </w:pPr>
      <w:r>
        <w:rPr>
          <w:noProof/>
          <w:lang w:eastAsia="en-GB"/>
        </w:rPr>
        <w:lastRenderedPageBreak/>
        <w:pict>
          <v:shape id="Picture 20" o:spid="_x0000_s1041" type="#_x0000_t75" style="position:absolute;left:0;text-align:left;margin-left:-26.7pt;margin-top:-22.35pt;width:357.5pt;height:546.2pt;z-index:-251657216;visibility:visible" wrapcoords="-45 0 -45 21570 21600 21570 21600 0 -45 0">
            <v:imagedata r:id="rId19" o:title=""/>
            <w10:wrap type="tight"/>
          </v:shape>
        </w:pict>
      </w:r>
      <w:r>
        <w:rPr>
          <w:noProof/>
          <w:lang w:eastAsia="en-GB"/>
        </w:rPr>
        <w:pict>
          <v:shape id="Picture 8" o:spid="_x0000_s1040" type="#_x0000_t75" style="position:absolute;left:0;text-align:left;margin-left:407pt;margin-top:-22.35pt;width:307.3pt;height:539.45pt;z-index:-251663360;visibility:visible" wrapcoords="-53 0 -53 21570 21600 21570 21600 0 -53 0">
            <v:imagedata r:id="rId20" o:title=""/>
            <w10:wrap type="tight"/>
          </v:shape>
        </w:pict>
      </w: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>
      <w:pPr>
        <w:rPr>
          <w:noProof/>
        </w:rPr>
      </w:pPr>
    </w:p>
    <w:p w:rsidR="00E966F1" w:rsidRDefault="00E966F1" w:rsidP="0036640F"/>
    <w:p w:rsidR="00E966F1" w:rsidRPr="007F3F81" w:rsidRDefault="00E966F1" w:rsidP="0036640F"/>
    <w:sectPr w:rsidR="00E966F1" w:rsidRPr="007F3F81" w:rsidSect="006D0CAA">
      <w:pgSz w:w="15840" w:h="12240" w:orient="landscape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AE81F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FCA615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8FB8F7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1B9A6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8"/>
    <w:multiLevelType w:val="singleLevel"/>
    <w:tmpl w:val="924C1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FFFFFF89"/>
    <w:multiLevelType w:val="singleLevel"/>
    <w:tmpl w:val="DB4C7C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NotTrackMoves/>
  <w:defaultTabStop w:val="720"/>
  <w:drawingGridHorizontalSpacing w:val="360"/>
  <w:drawingGridVerticalSpacing w:val="36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2612"/>
    <w:rsid w:val="0000449A"/>
    <w:rsid w:val="0002662D"/>
    <w:rsid w:val="00031930"/>
    <w:rsid w:val="000405AF"/>
    <w:rsid w:val="00042548"/>
    <w:rsid w:val="00057915"/>
    <w:rsid w:val="00084D8A"/>
    <w:rsid w:val="00086600"/>
    <w:rsid w:val="00092DF7"/>
    <w:rsid w:val="00094A6A"/>
    <w:rsid w:val="000A2917"/>
    <w:rsid w:val="000F05DF"/>
    <w:rsid w:val="000F18C8"/>
    <w:rsid w:val="00120400"/>
    <w:rsid w:val="001278C5"/>
    <w:rsid w:val="00127AF7"/>
    <w:rsid w:val="001322C1"/>
    <w:rsid w:val="00163069"/>
    <w:rsid w:val="0016417B"/>
    <w:rsid w:val="001D0C15"/>
    <w:rsid w:val="001E20C4"/>
    <w:rsid w:val="001F20C4"/>
    <w:rsid w:val="0020275F"/>
    <w:rsid w:val="00216F7F"/>
    <w:rsid w:val="00217B5C"/>
    <w:rsid w:val="00254028"/>
    <w:rsid w:val="00287B8F"/>
    <w:rsid w:val="002A32F0"/>
    <w:rsid w:val="002E15E2"/>
    <w:rsid w:val="003060E3"/>
    <w:rsid w:val="003071C2"/>
    <w:rsid w:val="00317FBC"/>
    <w:rsid w:val="003207A5"/>
    <w:rsid w:val="00320BC8"/>
    <w:rsid w:val="00337B3F"/>
    <w:rsid w:val="0036640F"/>
    <w:rsid w:val="00371560"/>
    <w:rsid w:val="003B5F24"/>
    <w:rsid w:val="003B71FA"/>
    <w:rsid w:val="003C600B"/>
    <w:rsid w:val="003D744C"/>
    <w:rsid w:val="003E2982"/>
    <w:rsid w:val="00421F52"/>
    <w:rsid w:val="00432C50"/>
    <w:rsid w:val="0045601F"/>
    <w:rsid w:val="00474597"/>
    <w:rsid w:val="004835B6"/>
    <w:rsid w:val="004C074F"/>
    <w:rsid w:val="004C555A"/>
    <w:rsid w:val="004E45CE"/>
    <w:rsid w:val="004F77FD"/>
    <w:rsid w:val="0051408D"/>
    <w:rsid w:val="00522C6A"/>
    <w:rsid w:val="00524DF1"/>
    <w:rsid w:val="00543863"/>
    <w:rsid w:val="00556F91"/>
    <w:rsid w:val="0056093C"/>
    <w:rsid w:val="005758F7"/>
    <w:rsid w:val="00581173"/>
    <w:rsid w:val="005967B0"/>
    <w:rsid w:val="005A47FD"/>
    <w:rsid w:val="005C5F83"/>
    <w:rsid w:val="006039E5"/>
    <w:rsid w:val="00622C45"/>
    <w:rsid w:val="00633AAD"/>
    <w:rsid w:val="006A5064"/>
    <w:rsid w:val="006B3C28"/>
    <w:rsid w:val="006C2B01"/>
    <w:rsid w:val="006D0CAA"/>
    <w:rsid w:val="006D2916"/>
    <w:rsid w:val="006D52BA"/>
    <w:rsid w:val="006D5F9C"/>
    <w:rsid w:val="006F664D"/>
    <w:rsid w:val="006F7841"/>
    <w:rsid w:val="00714656"/>
    <w:rsid w:val="00721B00"/>
    <w:rsid w:val="0074056B"/>
    <w:rsid w:val="00747F3E"/>
    <w:rsid w:val="0075680C"/>
    <w:rsid w:val="00760486"/>
    <w:rsid w:val="007718C4"/>
    <w:rsid w:val="0077523D"/>
    <w:rsid w:val="00785F81"/>
    <w:rsid w:val="00795B4C"/>
    <w:rsid w:val="0079738C"/>
    <w:rsid w:val="007D6DBF"/>
    <w:rsid w:val="007F3F81"/>
    <w:rsid w:val="00801B8D"/>
    <w:rsid w:val="00823F1D"/>
    <w:rsid w:val="0084141F"/>
    <w:rsid w:val="0087096E"/>
    <w:rsid w:val="00876D55"/>
    <w:rsid w:val="00886F64"/>
    <w:rsid w:val="008877FF"/>
    <w:rsid w:val="008A348B"/>
    <w:rsid w:val="008B3C0F"/>
    <w:rsid w:val="008B7DE6"/>
    <w:rsid w:val="00926D15"/>
    <w:rsid w:val="0094502D"/>
    <w:rsid w:val="00970115"/>
    <w:rsid w:val="00972B2E"/>
    <w:rsid w:val="00994798"/>
    <w:rsid w:val="009D57F4"/>
    <w:rsid w:val="009E551E"/>
    <w:rsid w:val="00A03CAC"/>
    <w:rsid w:val="00A11E74"/>
    <w:rsid w:val="00A24C8F"/>
    <w:rsid w:val="00A346B4"/>
    <w:rsid w:val="00A60C01"/>
    <w:rsid w:val="00A64C84"/>
    <w:rsid w:val="00A83E6D"/>
    <w:rsid w:val="00AA365B"/>
    <w:rsid w:val="00AB1A96"/>
    <w:rsid w:val="00AC5C6E"/>
    <w:rsid w:val="00AE1546"/>
    <w:rsid w:val="00AE31D6"/>
    <w:rsid w:val="00AF0634"/>
    <w:rsid w:val="00B5106B"/>
    <w:rsid w:val="00B9703A"/>
    <w:rsid w:val="00BB0560"/>
    <w:rsid w:val="00BB3F04"/>
    <w:rsid w:val="00BB42B0"/>
    <w:rsid w:val="00BE4440"/>
    <w:rsid w:val="00BE5735"/>
    <w:rsid w:val="00BF01BD"/>
    <w:rsid w:val="00BF03D6"/>
    <w:rsid w:val="00BF2612"/>
    <w:rsid w:val="00C06B56"/>
    <w:rsid w:val="00C07011"/>
    <w:rsid w:val="00C101FB"/>
    <w:rsid w:val="00C211AE"/>
    <w:rsid w:val="00C36719"/>
    <w:rsid w:val="00C435B1"/>
    <w:rsid w:val="00C622BE"/>
    <w:rsid w:val="00C642E0"/>
    <w:rsid w:val="00C67937"/>
    <w:rsid w:val="00C75527"/>
    <w:rsid w:val="00C8418D"/>
    <w:rsid w:val="00C902B0"/>
    <w:rsid w:val="00CA0976"/>
    <w:rsid w:val="00CA6AC9"/>
    <w:rsid w:val="00CE3455"/>
    <w:rsid w:val="00D16D73"/>
    <w:rsid w:val="00D5343C"/>
    <w:rsid w:val="00D73DCF"/>
    <w:rsid w:val="00D944C6"/>
    <w:rsid w:val="00DA00D4"/>
    <w:rsid w:val="00DC4834"/>
    <w:rsid w:val="00DD168B"/>
    <w:rsid w:val="00DD66FA"/>
    <w:rsid w:val="00DE4125"/>
    <w:rsid w:val="00DF22CC"/>
    <w:rsid w:val="00DF3630"/>
    <w:rsid w:val="00E12A2A"/>
    <w:rsid w:val="00E132E8"/>
    <w:rsid w:val="00E22A40"/>
    <w:rsid w:val="00E61916"/>
    <w:rsid w:val="00E725EA"/>
    <w:rsid w:val="00E966F1"/>
    <w:rsid w:val="00E96CC6"/>
    <w:rsid w:val="00E9761E"/>
    <w:rsid w:val="00ED3941"/>
    <w:rsid w:val="00F25735"/>
    <w:rsid w:val="00F437B4"/>
    <w:rsid w:val="00F64186"/>
    <w:rsid w:val="00FA4497"/>
    <w:rsid w:val="00FC2A95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36640F"/>
    <w:pPr>
      <w:widowControl w:val="0"/>
      <w:spacing w:after="120" w:line="285" w:lineRule="auto"/>
      <w:jc w:val="center"/>
    </w:pPr>
    <w:rPr>
      <w:rFonts w:ascii="Calibri" w:hAnsi="Calibri" w:cs="Calibri"/>
      <w:b/>
      <w:color w:val="0070C0"/>
      <w:kern w:val="28"/>
      <w:sz w:val="28"/>
      <w:szCs w:val="28"/>
      <w:u w:val="single"/>
      <w:lang w:eastAsia="ja-JP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C622BE"/>
    <w:pPr>
      <w:keepNext/>
      <w:spacing w:after="0" w:line="240" w:lineRule="auto"/>
      <w:jc w:val="left"/>
      <w:outlineLvl w:val="0"/>
    </w:pPr>
    <w:rPr>
      <w:rFonts w:ascii="Tahoma" w:hAnsi="Tahoma" w:cs="Arial"/>
      <w:bCs/>
      <w:color w:val="E36C0A"/>
      <w:kern w:val="0"/>
      <w:sz w:val="32"/>
      <w:szCs w:val="84"/>
      <w:u w:val="none"/>
      <w:lang w:val="en-US" w:eastAsia="en-US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C622BE"/>
    <w:pPr>
      <w:keepNext/>
      <w:pBdr>
        <w:bottom w:val="single" w:sz="4" w:space="0" w:color="E36C0A"/>
      </w:pBdr>
      <w:spacing w:after="0" w:line="240" w:lineRule="auto"/>
      <w:jc w:val="left"/>
      <w:outlineLvl w:val="1"/>
    </w:pPr>
    <w:rPr>
      <w:rFonts w:ascii="Tahoma" w:hAnsi="Tahoma" w:cs="Arial"/>
      <w:bCs/>
      <w:iCs/>
      <w:color w:val="E36C0A"/>
      <w:kern w:val="0"/>
      <w:sz w:val="84"/>
      <w:u w:val="none"/>
      <w:lang w:val="en-US" w:eastAsia="en-US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C622BE"/>
    <w:pPr>
      <w:keepNext/>
      <w:pBdr>
        <w:bottom w:val="single" w:sz="4" w:space="2" w:color="E36C0A"/>
      </w:pBdr>
      <w:spacing w:before="280" w:line="240" w:lineRule="auto"/>
      <w:jc w:val="left"/>
      <w:outlineLvl w:val="2"/>
    </w:pPr>
    <w:rPr>
      <w:rFonts w:ascii="Tahoma" w:hAnsi="Tahoma" w:cs="Arial"/>
      <w:bCs/>
      <w:color w:val="365F91"/>
      <w:spacing w:val="22"/>
      <w:kern w:val="32"/>
      <w:sz w:val="22"/>
      <w:szCs w:val="24"/>
      <w:u w:val="none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421F52"/>
    <w:rPr>
      <w:rFonts w:ascii="Cambria" w:hAnsi="Cambria" w:cs="Times New Roman"/>
      <w:b/>
      <w:bCs/>
      <w:color w:val="000000"/>
      <w:kern w:val="32"/>
      <w:sz w:val="32"/>
      <w:szCs w:val="32"/>
      <w:u w:val="single"/>
      <w:lang w:eastAsia="ja-JP"/>
    </w:rPr>
  </w:style>
  <w:style w:type="character" w:customStyle="1" w:styleId="Heading2Char">
    <w:name w:val="Heading 2 Char"/>
    <w:link w:val="Heading2"/>
    <w:uiPriority w:val="99"/>
    <w:semiHidden/>
    <w:locked/>
    <w:rsid w:val="00421F52"/>
    <w:rPr>
      <w:rFonts w:ascii="Cambria" w:hAnsi="Cambria" w:cs="Times New Roman"/>
      <w:b/>
      <w:bCs/>
      <w:i/>
      <w:iCs/>
      <w:color w:val="000000"/>
      <w:kern w:val="28"/>
      <w:sz w:val="28"/>
      <w:szCs w:val="28"/>
      <w:u w:val="single"/>
      <w:lang w:eastAsia="ja-JP"/>
    </w:rPr>
  </w:style>
  <w:style w:type="character" w:customStyle="1" w:styleId="Heading3Char">
    <w:name w:val="Heading 3 Char"/>
    <w:link w:val="Heading3"/>
    <w:uiPriority w:val="99"/>
    <w:semiHidden/>
    <w:locked/>
    <w:rsid w:val="00421F52"/>
    <w:rPr>
      <w:rFonts w:ascii="Cambria" w:hAnsi="Cambria" w:cs="Times New Roman"/>
      <w:b/>
      <w:bCs/>
      <w:color w:val="000000"/>
      <w:kern w:val="28"/>
      <w:sz w:val="26"/>
      <w:szCs w:val="26"/>
      <w:u w:val="single"/>
      <w:lang w:eastAsia="ja-JP"/>
    </w:rPr>
  </w:style>
  <w:style w:type="character" w:styleId="PlaceholderText">
    <w:name w:val="Placeholder Text"/>
    <w:uiPriority w:val="99"/>
    <w:semiHidden/>
    <w:rsid w:val="00C622BE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8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21F52"/>
    <w:rPr>
      <w:rFonts w:cs="Calibri"/>
      <w:b/>
      <w:color w:val="000000"/>
      <w:kern w:val="28"/>
      <w:sz w:val="2"/>
      <w:u w:val="single"/>
      <w:lang w:eastAsia="ja-JP"/>
    </w:rPr>
  </w:style>
  <w:style w:type="paragraph" w:styleId="Title">
    <w:name w:val="Title"/>
    <w:basedOn w:val="Normal"/>
    <w:next w:val="Normal"/>
    <w:link w:val="TitleChar"/>
    <w:uiPriority w:val="99"/>
    <w:qFormat/>
    <w:rsid w:val="00C642E0"/>
    <w:pPr>
      <w:jc w:val="right"/>
    </w:pPr>
    <w:rPr>
      <w:rFonts w:ascii="Tahoma" w:hAnsi="Tahoma"/>
      <w:b w:val="0"/>
      <w:noProof/>
      <w:color w:val="E36C0A"/>
      <w:sz w:val="84"/>
    </w:rPr>
  </w:style>
  <w:style w:type="character" w:customStyle="1" w:styleId="TitleChar">
    <w:name w:val="Title Char"/>
    <w:link w:val="Title"/>
    <w:uiPriority w:val="99"/>
    <w:semiHidden/>
    <w:locked/>
    <w:rsid w:val="007718C4"/>
    <w:rPr>
      <w:rFonts w:ascii="Tahoma" w:hAnsi="Tahoma" w:cs="Times New Roman"/>
      <w:b/>
      <w:noProof/>
      <w:color w:val="E36C0A"/>
      <w:kern w:val="36"/>
      <w:sz w:val="84"/>
    </w:rPr>
  </w:style>
  <w:style w:type="paragraph" w:customStyle="1" w:styleId="Year">
    <w:name w:val="Year"/>
    <w:basedOn w:val="Normal"/>
    <w:autoRedefine/>
    <w:uiPriority w:val="99"/>
    <w:rsid w:val="00C622BE"/>
    <w:rPr>
      <w:color w:val="E36C0A"/>
      <w:sz w:val="32"/>
      <w:szCs w:val="44"/>
    </w:rPr>
  </w:style>
  <w:style w:type="character" w:styleId="Hyperlink">
    <w:name w:val="Hyperlink"/>
    <w:uiPriority w:val="99"/>
    <w:rsid w:val="00CA097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65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477/Multiplication-Tables-Check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s://www.youtube.com/watch?v=B8lO_wl2Iys&amp;t=26s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mathsframe.co.uk/" TargetMode="External"/><Relationship Id="rId12" Type="http://schemas.openxmlformats.org/officeDocument/2006/relationships/hyperlink" Target="https://matr.org/blog/fun-maths-games-activities-for-kids/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://www.fun4thebrain.com/division.html" TargetMode="External"/><Relationship Id="rId11" Type="http://schemas.openxmlformats.org/officeDocument/2006/relationships/hyperlink" Target="https://primarygames.co.uk/pg7/wwmulti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www.timestables.co.uk/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www.abcya.com/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My%20Settings\Application%20Data\Microsoft\Templates\GenEventPro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GenEventProg</Template>
  <TotalTime>34</TotalTime>
  <Pages>4</Pages>
  <Words>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event program</vt:lpstr>
    </vt:vector>
  </TitlesOfParts>
  <Company>RM plc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event program</dc:title>
  <dc:subject/>
  <dc:creator>Rebecca Hood</dc:creator>
  <cp:keywords/>
  <dc:description/>
  <cp:lastModifiedBy>Rebecca Hood</cp:lastModifiedBy>
  <cp:revision>11</cp:revision>
  <cp:lastPrinted>2019-10-10T09:11:00Z</cp:lastPrinted>
  <dcterms:created xsi:type="dcterms:W3CDTF">2018-07-26T19:07:00Z</dcterms:created>
  <dcterms:modified xsi:type="dcterms:W3CDTF">2019-10-10T09:25:00Z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TC060897301033</vt:lpwstr>
  </property>
</Properties>
</file>